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10F" w:rsidRDefault="000249D3">
      <w:r>
        <w:rPr>
          <w:noProof/>
          <w:lang w:eastAsia="nl-NL"/>
        </w:rPr>
        <w:drawing>
          <wp:inline distT="0" distB="0" distL="0" distR="0" wp14:anchorId="0996AD9C" wp14:editId="748EE966">
            <wp:extent cx="9845040" cy="6809561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zuimkaart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0108" cy="681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column"/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9700260" cy="705643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zuimkaart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168" cy="705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210F" w:rsidSect="000249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9D3"/>
    <w:rsid w:val="000249D3"/>
    <w:rsid w:val="00AB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2FCD6-60DC-459E-8602-8BDC7F367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F2F23DEBC14149A3DD73D9A0C6D048" ma:contentTypeVersion="12" ma:contentTypeDescription="Een nieuw document maken." ma:contentTypeScope="" ma:versionID="9d42c8847e5148cf9dc2c5304a8ab2fc">
  <xsd:schema xmlns:xsd="http://www.w3.org/2001/XMLSchema" xmlns:xs="http://www.w3.org/2001/XMLSchema" xmlns:p="http://schemas.microsoft.com/office/2006/metadata/properties" xmlns:ns2="dd6a8764-8f72-40cf-8a39-4b45264632f0" xmlns:ns3="4e82dd4b-84a4-4650-87b7-529a7761eebc" targetNamespace="http://schemas.microsoft.com/office/2006/metadata/properties" ma:root="true" ma:fieldsID="30eab4fe15b08a262843ed5d865f01f1" ns2:_="" ns3:_="">
    <xsd:import namespace="dd6a8764-8f72-40cf-8a39-4b45264632f0"/>
    <xsd:import namespace="4e82dd4b-84a4-4650-87b7-529a7761ee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a8764-8f72-40cf-8a39-4b45264632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db39bf22-dff7-41fb-8ccd-83add41b3e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2dd4b-84a4-4650-87b7-529a7761eeb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7e5e968-5800-4a8d-b933-edc83b685085}" ma:internalName="TaxCatchAll" ma:showField="CatchAllData" ma:web="4e82dd4b-84a4-4650-87b7-529a7761ee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268BEA-80D5-4B1B-922F-1164AE765FBF}"/>
</file>

<file path=customXml/itemProps2.xml><?xml version="1.0" encoding="utf-8"?>
<ds:datastoreItem xmlns:ds="http://schemas.openxmlformats.org/officeDocument/2006/customXml" ds:itemID="{48AD6EC6-4240-478D-BD48-B934EF360711}"/>
</file>

<file path=docProps/app.xml><?xml version="1.0" encoding="utf-8"?>
<Properties xmlns="http://schemas.openxmlformats.org/officeDocument/2006/extended-properties" xmlns:vt="http://schemas.openxmlformats.org/officeDocument/2006/docPropsVTypes">
  <Template>93E3AC25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Scholten</dc:creator>
  <cp:keywords/>
  <dc:description/>
  <cp:lastModifiedBy>Diana Scholten</cp:lastModifiedBy>
  <cp:revision>1</cp:revision>
  <dcterms:created xsi:type="dcterms:W3CDTF">2018-03-13T10:10:00Z</dcterms:created>
  <dcterms:modified xsi:type="dcterms:W3CDTF">2018-03-13T10:15:00Z</dcterms:modified>
</cp:coreProperties>
</file>